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072" w:rsidRDefault="0019007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35pt;height:652.6pt">
            <v:imagedata r:id="rId5" o:title="Cross-crawl exercises" croptop="3910f" cropbottom="3712f" cropleft="5948f" cropright="5687f"/>
          </v:shape>
        </w:pict>
      </w:r>
    </w:p>
    <w:p w:rsidR="00190072" w:rsidRDefault="00190072">
      <w:r>
        <w:br w:type="page"/>
      </w:r>
    </w:p>
    <w:p w:rsidR="00A238A2" w:rsidRDefault="00190072">
      <w:r>
        <w:lastRenderedPageBreak/>
        <w:pict>
          <v:shape id="_x0000_i1026" type="#_x0000_t75" style="width:551.8pt;height:761.45pt">
            <v:imagedata r:id="rId6" o:title="Switching" croptop="4127f" cropbottom="4766f" cropleft="8682f"/>
          </v:shape>
        </w:pict>
      </w:r>
    </w:p>
    <w:sectPr w:rsidR="00A238A2" w:rsidSect="001900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072"/>
    <w:rsid w:val="0000007B"/>
    <w:rsid w:val="000008DC"/>
    <w:rsid w:val="00002ED6"/>
    <w:rsid w:val="0002153C"/>
    <w:rsid w:val="000233BF"/>
    <w:rsid w:val="0002738F"/>
    <w:rsid w:val="00027415"/>
    <w:rsid w:val="00032CD5"/>
    <w:rsid w:val="000418F7"/>
    <w:rsid w:val="00043331"/>
    <w:rsid w:val="00045A17"/>
    <w:rsid w:val="00046CDD"/>
    <w:rsid w:val="00056024"/>
    <w:rsid w:val="00057086"/>
    <w:rsid w:val="00062A7B"/>
    <w:rsid w:val="000659B6"/>
    <w:rsid w:val="000771AE"/>
    <w:rsid w:val="000830AF"/>
    <w:rsid w:val="00083B24"/>
    <w:rsid w:val="00086653"/>
    <w:rsid w:val="00087909"/>
    <w:rsid w:val="00091908"/>
    <w:rsid w:val="00095967"/>
    <w:rsid w:val="000A6563"/>
    <w:rsid w:val="000B1952"/>
    <w:rsid w:val="000B2562"/>
    <w:rsid w:val="000B4118"/>
    <w:rsid w:val="000B637D"/>
    <w:rsid w:val="000C05FB"/>
    <w:rsid w:val="000C7604"/>
    <w:rsid w:val="000C76A3"/>
    <w:rsid w:val="000D47E6"/>
    <w:rsid w:val="000E3992"/>
    <w:rsid w:val="000F27B2"/>
    <w:rsid w:val="000F3BC6"/>
    <w:rsid w:val="00113ED7"/>
    <w:rsid w:val="001149D1"/>
    <w:rsid w:val="00125B69"/>
    <w:rsid w:val="00131B88"/>
    <w:rsid w:val="00134C03"/>
    <w:rsid w:val="001403EE"/>
    <w:rsid w:val="00141A95"/>
    <w:rsid w:val="001609F5"/>
    <w:rsid w:val="00180376"/>
    <w:rsid w:val="00180D5F"/>
    <w:rsid w:val="00181CFA"/>
    <w:rsid w:val="00185336"/>
    <w:rsid w:val="00185AE2"/>
    <w:rsid w:val="00190072"/>
    <w:rsid w:val="00194ECF"/>
    <w:rsid w:val="001A3A08"/>
    <w:rsid w:val="001C60FA"/>
    <w:rsid w:val="001D1DC7"/>
    <w:rsid w:val="001D2036"/>
    <w:rsid w:val="001D269C"/>
    <w:rsid w:val="001D33BF"/>
    <w:rsid w:val="001D3D88"/>
    <w:rsid w:val="001E1589"/>
    <w:rsid w:val="001E31D1"/>
    <w:rsid w:val="001E46AD"/>
    <w:rsid w:val="002066B5"/>
    <w:rsid w:val="0020684F"/>
    <w:rsid w:val="002077A2"/>
    <w:rsid w:val="002103CD"/>
    <w:rsid w:val="002157B9"/>
    <w:rsid w:val="0021586B"/>
    <w:rsid w:val="00217F58"/>
    <w:rsid w:val="00221536"/>
    <w:rsid w:val="002279F2"/>
    <w:rsid w:val="00227CF2"/>
    <w:rsid w:val="00250038"/>
    <w:rsid w:val="00251D1D"/>
    <w:rsid w:val="00251F6F"/>
    <w:rsid w:val="00254B54"/>
    <w:rsid w:val="00262184"/>
    <w:rsid w:val="00263E91"/>
    <w:rsid w:val="00264820"/>
    <w:rsid w:val="0028137B"/>
    <w:rsid w:val="0028243E"/>
    <w:rsid w:val="0028262B"/>
    <w:rsid w:val="00292884"/>
    <w:rsid w:val="0029704F"/>
    <w:rsid w:val="002A16BD"/>
    <w:rsid w:val="002A4035"/>
    <w:rsid w:val="002B01DE"/>
    <w:rsid w:val="002C1A6F"/>
    <w:rsid w:val="002C41EA"/>
    <w:rsid w:val="002C42CA"/>
    <w:rsid w:val="002C6062"/>
    <w:rsid w:val="002C6CC6"/>
    <w:rsid w:val="002E3714"/>
    <w:rsid w:val="002E3E61"/>
    <w:rsid w:val="002F3492"/>
    <w:rsid w:val="002F52C4"/>
    <w:rsid w:val="003017B3"/>
    <w:rsid w:val="00302A97"/>
    <w:rsid w:val="0031433D"/>
    <w:rsid w:val="00315C43"/>
    <w:rsid w:val="00315C67"/>
    <w:rsid w:val="00327F3B"/>
    <w:rsid w:val="0033055E"/>
    <w:rsid w:val="00337545"/>
    <w:rsid w:val="00341486"/>
    <w:rsid w:val="0034494F"/>
    <w:rsid w:val="00353393"/>
    <w:rsid w:val="00354849"/>
    <w:rsid w:val="003A73E7"/>
    <w:rsid w:val="003B3EE6"/>
    <w:rsid w:val="003C12CB"/>
    <w:rsid w:val="003C44BE"/>
    <w:rsid w:val="003C5014"/>
    <w:rsid w:val="003E0677"/>
    <w:rsid w:val="003E2471"/>
    <w:rsid w:val="003E6930"/>
    <w:rsid w:val="003E762D"/>
    <w:rsid w:val="003F32AA"/>
    <w:rsid w:val="003F4C1F"/>
    <w:rsid w:val="00406455"/>
    <w:rsid w:val="00421FBD"/>
    <w:rsid w:val="00431E9D"/>
    <w:rsid w:val="00443AB8"/>
    <w:rsid w:val="00443E59"/>
    <w:rsid w:val="004510CA"/>
    <w:rsid w:val="0045533E"/>
    <w:rsid w:val="00462143"/>
    <w:rsid w:val="00473BA4"/>
    <w:rsid w:val="004767AD"/>
    <w:rsid w:val="00483C51"/>
    <w:rsid w:val="00486458"/>
    <w:rsid w:val="00496F64"/>
    <w:rsid w:val="004A1510"/>
    <w:rsid w:val="004A6965"/>
    <w:rsid w:val="004B2AD7"/>
    <w:rsid w:val="004B4CD9"/>
    <w:rsid w:val="004B5FD5"/>
    <w:rsid w:val="004C0BA7"/>
    <w:rsid w:val="004C1153"/>
    <w:rsid w:val="004C3885"/>
    <w:rsid w:val="004C3969"/>
    <w:rsid w:val="004C3EF3"/>
    <w:rsid w:val="004C4B07"/>
    <w:rsid w:val="004D0696"/>
    <w:rsid w:val="004D25CC"/>
    <w:rsid w:val="004D5CD3"/>
    <w:rsid w:val="004E16D3"/>
    <w:rsid w:val="004E2FC4"/>
    <w:rsid w:val="004E5B4F"/>
    <w:rsid w:val="004E73DB"/>
    <w:rsid w:val="004F0A90"/>
    <w:rsid w:val="004F3A11"/>
    <w:rsid w:val="004F3FA4"/>
    <w:rsid w:val="004F6E72"/>
    <w:rsid w:val="00502C2A"/>
    <w:rsid w:val="005059A6"/>
    <w:rsid w:val="00513EAE"/>
    <w:rsid w:val="00516143"/>
    <w:rsid w:val="00522DE1"/>
    <w:rsid w:val="005315F3"/>
    <w:rsid w:val="00533983"/>
    <w:rsid w:val="005403A3"/>
    <w:rsid w:val="0054130C"/>
    <w:rsid w:val="0054167B"/>
    <w:rsid w:val="00547DE9"/>
    <w:rsid w:val="00551CB0"/>
    <w:rsid w:val="00553A70"/>
    <w:rsid w:val="00553F7B"/>
    <w:rsid w:val="00562E7D"/>
    <w:rsid w:val="0057120B"/>
    <w:rsid w:val="00572FA7"/>
    <w:rsid w:val="00580643"/>
    <w:rsid w:val="00587E97"/>
    <w:rsid w:val="00592298"/>
    <w:rsid w:val="005938C7"/>
    <w:rsid w:val="005939C4"/>
    <w:rsid w:val="00595199"/>
    <w:rsid w:val="00597455"/>
    <w:rsid w:val="005A284B"/>
    <w:rsid w:val="005A5083"/>
    <w:rsid w:val="005B0366"/>
    <w:rsid w:val="005B0869"/>
    <w:rsid w:val="005B529A"/>
    <w:rsid w:val="005B5B00"/>
    <w:rsid w:val="005B7C46"/>
    <w:rsid w:val="005C5B1D"/>
    <w:rsid w:val="005C69D8"/>
    <w:rsid w:val="005C6C8A"/>
    <w:rsid w:val="005D4ADF"/>
    <w:rsid w:val="005E17C7"/>
    <w:rsid w:val="005E419E"/>
    <w:rsid w:val="005F3230"/>
    <w:rsid w:val="00603172"/>
    <w:rsid w:val="00604B69"/>
    <w:rsid w:val="006058FB"/>
    <w:rsid w:val="00613285"/>
    <w:rsid w:val="006169E5"/>
    <w:rsid w:val="00616F3B"/>
    <w:rsid w:val="00624EE5"/>
    <w:rsid w:val="00631D97"/>
    <w:rsid w:val="0064061C"/>
    <w:rsid w:val="0064445E"/>
    <w:rsid w:val="00644F6B"/>
    <w:rsid w:val="00650355"/>
    <w:rsid w:val="00651CDC"/>
    <w:rsid w:val="006556DE"/>
    <w:rsid w:val="00655BAE"/>
    <w:rsid w:val="006619EF"/>
    <w:rsid w:val="006779F2"/>
    <w:rsid w:val="006826EE"/>
    <w:rsid w:val="00683E22"/>
    <w:rsid w:val="00696686"/>
    <w:rsid w:val="006A1282"/>
    <w:rsid w:val="006B0233"/>
    <w:rsid w:val="006B29DC"/>
    <w:rsid w:val="006B6C25"/>
    <w:rsid w:val="006C3382"/>
    <w:rsid w:val="006C3E01"/>
    <w:rsid w:val="006C563E"/>
    <w:rsid w:val="006D1D6F"/>
    <w:rsid w:val="006D4309"/>
    <w:rsid w:val="006D4FBB"/>
    <w:rsid w:val="006E13D3"/>
    <w:rsid w:val="006F02B8"/>
    <w:rsid w:val="006F2A2E"/>
    <w:rsid w:val="00713EC0"/>
    <w:rsid w:val="00717209"/>
    <w:rsid w:val="00730A99"/>
    <w:rsid w:val="00731CA5"/>
    <w:rsid w:val="00735153"/>
    <w:rsid w:val="00751C7D"/>
    <w:rsid w:val="007536E4"/>
    <w:rsid w:val="00756299"/>
    <w:rsid w:val="00756899"/>
    <w:rsid w:val="00760FCE"/>
    <w:rsid w:val="0076185B"/>
    <w:rsid w:val="00761D6B"/>
    <w:rsid w:val="00764B6C"/>
    <w:rsid w:val="00764C3F"/>
    <w:rsid w:val="00770DBB"/>
    <w:rsid w:val="00776681"/>
    <w:rsid w:val="00776DB6"/>
    <w:rsid w:val="00777B2A"/>
    <w:rsid w:val="00780566"/>
    <w:rsid w:val="00785C4F"/>
    <w:rsid w:val="007867AA"/>
    <w:rsid w:val="007945B0"/>
    <w:rsid w:val="007A02E0"/>
    <w:rsid w:val="007A5EBD"/>
    <w:rsid w:val="007B7D97"/>
    <w:rsid w:val="007C1BE9"/>
    <w:rsid w:val="007D1059"/>
    <w:rsid w:val="007E4066"/>
    <w:rsid w:val="007E48C4"/>
    <w:rsid w:val="007E687F"/>
    <w:rsid w:val="007F3E00"/>
    <w:rsid w:val="007F4147"/>
    <w:rsid w:val="007F4DED"/>
    <w:rsid w:val="007F73B8"/>
    <w:rsid w:val="0080335E"/>
    <w:rsid w:val="008200C5"/>
    <w:rsid w:val="008242D7"/>
    <w:rsid w:val="008327DC"/>
    <w:rsid w:val="0083472E"/>
    <w:rsid w:val="0084598C"/>
    <w:rsid w:val="0085628C"/>
    <w:rsid w:val="00861749"/>
    <w:rsid w:val="00865080"/>
    <w:rsid w:val="00875C05"/>
    <w:rsid w:val="008765D6"/>
    <w:rsid w:val="00883B6B"/>
    <w:rsid w:val="0088549C"/>
    <w:rsid w:val="0088577E"/>
    <w:rsid w:val="008925B2"/>
    <w:rsid w:val="008A1B45"/>
    <w:rsid w:val="008A5669"/>
    <w:rsid w:val="008A6631"/>
    <w:rsid w:val="008B0255"/>
    <w:rsid w:val="008B093A"/>
    <w:rsid w:val="008B0EC8"/>
    <w:rsid w:val="008B3DDD"/>
    <w:rsid w:val="008B4F99"/>
    <w:rsid w:val="008B7B2C"/>
    <w:rsid w:val="008C2AD1"/>
    <w:rsid w:val="008C3667"/>
    <w:rsid w:val="008C4D4B"/>
    <w:rsid w:val="008C5753"/>
    <w:rsid w:val="008C5F34"/>
    <w:rsid w:val="008D494F"/>
    <w:rsid w:val="008D7742"/>
    <w:rsid w:val="008E3D73"/>
    <w:rsid w:val="008E6830"/>
    <w:rsid w:val="008E6C5C"/>
    <w:rsid w:val="009040E9"/>
    <w:rsid w:val="00910F3F"/>
    <w:rsid w:val="00934732"/>
    <w:rsid w:val="00964136"/>
    <w:rsid w:val="00967B55"/>
    <w:rsid w:val="00970EB8"/>
    <w:rsid w:val="00974D8F"/>
    <w:rsid w:val="00975E7E"/>
    <w:rsid w:val="00981361"/>
    <w:rsid w:val="009828BC"/>
    <w:rsid w:val="00993907"/>
    <w:rsid w:val="00996FB9"/>
    <w:rsid w:val="009A5AC7"/>
    <w:rsid w:val="009B72AD"/>
    <w:rsid w:val="009C3A71"/>
    <w:rsid w:val="009D1DAC"/>
    <w:rsid w:val="009D6F3C"/>
    <w:rsid w:val="009F1A01"/>
    <w:rsid w:val="00A00D50"/>
    <w:rsid w:val="00A0554F"/>
    <w:rsid w:val="00A124FD"/>
    <w:rsid w:val="00A12BAC"/>
    <w:rsid w:val="00A238A2"/>
    <w:rsid w:val="00A34449"/>
    <w:rsid w:val="00A56174"/>
    <w:rsid w:val="00A7404B"/>
    <w:rsid w:val="00A86C24"/>
    <w:rsid w:val="00A93BA3"/>
    <w:rsid w:val="00A95FCE"/>
    <w:rsid w:val="00A9751B"/>
    <w:rsid w:val="00AA50A6"/>
    <w:rsid w:val="00AA7ADC"/>
    <w:rsid w:val="00AB74F3"/>
    <w:rsid w:val="00AB7595"/>
    <w:rsid w:val="00AC0C2A"/>
    <w:rsid w:val="00AC1CCE"/>
    <w:rsid w:val="00AD37D0"/>
    <w:rsid w:val="00AE4E4E"/>
    <w:rsid w:val="00AF01E1"/>
    <w:rsid w:val="00AF14B4"/>
    <w:rsid w:val="00B05596"/>
    <w:rsid w:val="00B14708"/>
    <w:rsid w:val="00B213B2"/>
    <w:rsid w:val="00B31196"/>
    <w:rsid w:val="00B31419"/>
    <w:rsid w:val="00B320CB"/>
    <w:rsid w:val="00B52BDB"/>
    <w:rsid w:val="00B57495"/>
    <w:rsid w:val="00B57C2C"/>
    <w:rsid w:val="00B70E10"/>
    <w:rsid w:val="00B70FAA"/>
    <w:rsid w:val="00B77981"/>
    <w:rsid w:val="00BA4C38"/>
    <w:rsid w:val="00BB1020"/>
    <w:rsid w:val="00BB2AA3"/>
    <w:rsid w:val="00BB789E"/>
    <w:rsid w:val="00BB7CE5"/>
    <w:rsid w:val="00BC13C7"/>
    <w:rsid w:val="00BD79DF"/>
    <w:rsid w:val="00BE47D0"/>
    <w:rsid w:val="00BF05EE"/>
    <w:rsid w:val="00BF273A"/>
    <w:rsid w:val="00C002DE"/>
    <w:rsid w:val="00C075BE"/>
    <w:rsid w:val="00C12DD4"/>
    <w:rsid w:val="00C1763E"/>
    <w:rsid w:val="00C23A73"/>
    <w:rsid w:val="00C27738"/>
    <w:rsid w:val="00C32894"/>
    <w:rsid w:val="00C40748"/>
    <w:rsid w:val="00C419FF"/>
    <w:rsid w:val="00C426CB"/>
    <w:rsid w:val="00C42F28"/>
    <w:rsid w:val="00C44F8A"/>
    <w:rsid w:val="00C51934"/>
    <w:rsid w:val="00C55407"/>
    <w:rsid w:val="00C56DC0"/>
    <w:rsid w:val="00C62BD0"/>
    <w:rsid w:val="00C667E3"/>
    <w:rsid w:val="00C66821"/>
    <w:rsid w:val="00C83F82"/>
    <w:rsid w:val="00C84C00"/>
    <w:rsid w:val="00C92274"/>
    <w:rsid w:val="00CA0E0B"/>
    <w:rsid w:val="00CB22A0"/>
    <w:rsid w:val="00CC3A1E"/>
    <w:rsid w:val="00CF45FD"/>
    <w:rsid w:val="00D02964"/>
    <w:rsid w:val="00D07DAA"/>
    <w:rsid w:val="00D17107"/>
    <w:rsid w:val="00D17EDA"/>
    <w:rsid w:val="00D20C03"/>
    <w:rsid w:val="00D33C9D"/>
    <w:rsid w:val="00D406FD"/>
    <w:rsid w:val="00D5351A"/>
    <w:rsid w:val="00D67016"/>
    <w:rsid w:val="00D75279"/>
    <w:rsid w:val="00D7670B"/>
    <w:rsid w:val="00D92225"/>
    <w:rsid w:val="00DA343A"/>
    <w:rsid w:val="00DA6DB7"/>
    <w:rsid w:val="00DA6F8B"/>
    <w:rsid w:val="00DB00BF"/>
    <w:rsid w:val="00DB42E0"/>
    <w:rsid w:val="00DB5C1B"/>
    <w:rsid w:val="00DC3FA8"/>
    <w:rsid w:val="00DC7B1E"/>
    <w:rsid w:val="00DD16AB"/>
    <w:rsid w:val="00DD350C"/>
    <w:rsid w:val="00DD3847"/>
    <w:rsid w:val="00DE4624"/>
    <w:rsid w:val="00DF08D6"/>
    <w:rsid w:val="00DF4EFB"/>
    <w:rsid w:val="00E060A5"/>
    <w:rsid w:val="00E06B00"/>
    <w:rsid w:val="00E10642"/>
    <w:rsid w:val="00E302FE"/>
    <w:rsid w:val="00E3233B"/>
    <w:rsid w:val="00E3395F"/>
    <w:rsid w:val="00E416C8"/>
    <w:rsid w:val="00E4291D"/>
    <w:rsid w:val="00E45FAE"/>
    <w:rsid w:val="00E50B0F"/>
    <w:rsid w:val="00E530F3"/>
    <w:rsid w:val="00E64FBF"/>
    <w:rsid w:val="00E668DA"/>
    <w:rsid w:val="00E8311A"/>
    <w:rsid w:val="00E90EE0"/>
    <w:rsid w:val="00EA19F8"/>
    <w:rsid w:val="00EA5D83"/>
    <w:rsid w:val="00EB5CA0"/>
    <w:rsid w:val="00EC6661"/>
    <w:rsid w:val="00ED4686"/>
    <w:rsid w:val="00EE2C90"/>
    <w:rsid w:val="00EE40D8"/>
    <w:rsid w:val="00EF572A"/>
    <w:rsid w:val="00EF7FFA"/>
    <w:rsid w:val="00F05353"/>
    <w:rsid w:val="00F12FD0"/>
    <w:rsid w:val="00F14795"/>
    <w:rsid w:val="00F239C2"/>
    <w:rsid w:val="00F272A0"/>
    <w:rsid w:val="00F35456"/>
    <w:rsid w:val="00F4030A"/>
    <w:rsid w:val="00F411A8"/>
    <w:rsid w:val="00F5571A"/>
    <w:rsid w:val="00F8006F"/>
    <w:rsid w:val="00F856F6"/>
    <w:rsid w:val="00F92DD4"/>
    <w:rsid w:val="00FA7298"/>
    <w:rsid w:val="00FB13AE"/>
    <w:rsid w:val="00FB1691"/>
    <w:rsid w:val="00FB3B28"/>
    <w:rsid w:val="00FC6DDF"/>
    <w:rsid w:val="00FD0979"/>
    <w:rsid w:val="00FD274C"/>
    <w:rsid w:val="00FD5F1A"/>
    <w:rsid w:val="00FE275D"/>
    <w:rsid w:val="00FE6565"/>
    <w:rsid w:val="00FF33BD"/>
    <w:rsid w:val="00FF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12236721.dotm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Economic Development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cookp</dc:creator>
  <cp:lastModifiedBy>cookp</cp:lastModifiedBy>
  <cp:revision>1</cp:revision>
  <dcterms:created xsi:type="dcterms:W3CDTF">2016-05-10T06:15:00Z</dcterms:created>
  <dcterms:modified xsi:type="dcterms:W3CDTF">2016-05-10T06:17:00Z</dcterms:modified>
</cp:coreProperties>
</file>